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auhte"/>
        <w:tblW w:w="0" w:type="auto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724"/>
        <w:gridCol w:w="502"/>
        <w:gridCol w:w="4815"/>
        <w:gridCol w:w="718"/>
        <w:gridCol w:w="3900"/>
      </w:tblGrid>
      <w:tr w:rsidR="0002111B">
        <w:trPr>
          <w:trHeight w:hRule="exact" w:val="10800"/>
        </w:trPr>
        <w:tc>
          <w:tcPr>
            <w:tcW w:w="3741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1"/>
            </w:tblGrid>
            <w:tr w:rsidR="0002111B" w:rsidRPr="00C9279B">
              <w:trPr>
                <w:trHeight w:hRule="exact" w:val="9864"/>
              </w:trPr>
              <w:tc>
                <w:tcPr>
                  <w:tcW w:w="5000" w:type="pct"/>
                  <w:shd w:val="clear" w:color="auto" w:fill="74CBC8" w:themeFill="accent1"/>
                </w:tcPr>
                <w:p w:rsidR="00F451C0" w:rsidRPr="00C9279B" w:rsidRDefault="00B66552" w:rsidP="00B66552">
                  <w:pPr>
                    <w:pStyle w:val="Normalcentr"/>
                    <w:rPr>
                      <w:lang w:val="fr-FR"/>
                    </w:rPr>
                  </w:pPr>
                  <w:r w:rsidRPr="00B66552">
                    <w:rPr>
                      <w:noProof/>
                      <w:lang w:val="fr-FR" w:eastAsia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165735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2209800" cy="6296025"/>
                            <wp:effectExtent l="0" t="0" r="0" b="0"/>
                            <wp:wrapSquare wrapText="bothSides"/>
                            <wp:docPr id="19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09800" cy="629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D05F3" w:rsidRDefault="00AD05F3" w:rsidP="00B66552">
                                        <w:pPr>
                                          <w:rPr>
                                            <w:color w:val="FFFFFF" w:themeColor="background1"/>
                                            <w:sz w:val="20"/>
                                          </w:rPr>
                                        </w:pP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rFonts w:ascii="Lucida Handwriting" w:hAnsi="Lucida Handwriting"/>
                                            <w:color w:val="auto"/>
                                            <w:sz w:val="28"/>
                                          </w:rPr>
                                        </w:pPr>
                                        <w:r w:rsidRPr="00531389">
                                          <w:rPr>
                                            <w:rFonts w:ascii="Lucida Handwriting" w:hAnsi="Lucida Handwriting"/>
                                            <w:color w:val="auto"/>
                                            <w:sz w:val="28"/>
                                          </w:rPr>
                                          <w:t xml:space="preserve">Nous </w:t>
                                        </w:r>
                                        <w:proofErr w:type="spellStart"/>
                                        <w:r w:rsidRPr="00531389">
                                          <w:rPr>
                                            <w:rFonts w:ascii="Lucida Handwriting" w:hAnsi="Lucida Handwriting"/>
                                            <w:color w:val="auto"/>
                                            <w:sz w:val="28"/>
                                          </w:rPr>
                                          <w:t>contacter</w:t>
                                        </w:r>
                                        <w:proofErr w:type="spellEnd"/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Restaurant de l’Ange</w:t>
                                        </w: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 xml:space="preserve">4 rue de la </w:t>
                                        </w:r>
                                        <w:proofErr w:type="spellStart"/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gare</w:t>
                                        </w:r>
                                        <w:proofErr w:type="spellEnd"/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68500 GUEBWILLER</w:t>
                                        </w: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03 89 76 22 11</w:t>
                                        </w:r>
                                      </w:p>
                                      <w:p w:rsidR="00B66552" w:rsidRPr="00531389" w:rsidRDefault="0019649F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franco</w:t>
                                        </w:r>
                                        <w:r w:rsidR="00B66552"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@hotel-ange.fr</w:t>
                                        </w:r>
                                      </w:p>
                                      <w:p w:rsidR="0019649F" w:rsidRPr="00531389" w:rsidRDefault="0019649F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06 60 86 50 46</w:t>
                                        </w:r>
                                      </w:p>
                                      <w:p w:rsidR="00B66552" w:rsidRPr="00531389" w:rsidRDefault="00B66552" w:rsidP="00B66552">
                                        <w:pPr>
                                          <w:rPr>
                                            <w:color w:val="auto"/>
                                            <w:sz w:val="20"/>
                                          </w:rPr>
                                        </w:pPr>
                                        <w:r w:rsidRPr="00531389"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www.hotel-ange.fr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2" o:spid="_x0000_s1026" type="#_x0000_t202" style="position:absolute;left:0;text-align:left;margin-left:13.05pt;margin-top:13.5pt;width:174pt;height:49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" filled="f" stroked="f">
                            <v:textbox>
                              <w:txbxContent>
                                <w:p w:rsidR="00AD05F3" w:rsidRDefault="00AD05F3" w:rsidP="00B66552">
                                  <w:pPr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rFonts w:ascii="Lucida Handwriting" w:hAnsi="Lucida Handwriting"/>
                                      <w:color w:val="auto"/>
                                      <w:sz w:val="28"/>
                                    </w:rPr>
                                  </w:pPr>
                                  <w:r w:rsidRPr="00531389">
                                    <w:rPr>
                                      <w:rFonts w:ascii="Lucida Handwriting" w:hAnsi="Lucida Handwriting"/>
                                      <w:color w:val="auto"/>
                                      <w:sz w:val="28"/>
                                    </w:rPr>
                                    <w:t xml:space="preserve">Nous </w:t>
                                  </w:r>
                                  <w:proofErr w:type="spellStart"/>
                                  <w:r w:rsidRPr="00531389">
                                    <w:rPr>
                                      <w:rFonts w:ascii="Lucida Handwriting" w:hAnsi="Lucida Handwriting"/>
                                      <w:color w:val="auto"/>
                                      <w:sz w:val="28"/>
                                    </w:rPr>
                                    <w:t>contacter</w:t>
                                  </w:r>
                                  <w:proofErr w:type="spellEnd"/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>Restaurant de l’Ange</w:t>
                                  </w: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 xml:space="preserve">4 rue de la </w:t>
                                  </w:r>
                                  <w:proofErr w:type="spellStart"/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>gare</w:t>
                                  </w:r>
                                  <w:proofErr w:type="spellEnd"/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>68500 GUEBWILLER</w:t>
                                  </w: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>03 89 76 22 11</w:t>
                                  </w:r>
                                </w:p>
                                <w:p w:rsidR="00B66552" w:rsidRPr="00531389" w:rsidRDefault="0019649F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>franco</w:t>
                                  </w:r>
                                  <w:r w:rsidR="00B66552" w:rsidRPr="00531389">
                                    <w:rPr>
                                      <w:color w:val="auto"/>
                                      <w:sz w:val="20"/>
                                    </w:rPr>
                                    <w:t>@hotel-ange.fr</w:t>
                                  </w:r>
                                </w:p>
                                <w:p w:rsidR="0019649F" w:rsidRPr="00531389" w:rsidRDefault="0019649F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>06 60 86 50 46</w:t>
                                  </w:r>
                                </w:p>
                                <w:p w:rsidR="00B66552" w:rsidRPr="00531389" w:rsidRDefault="00B66552" w:rsidP="00B66552">
                                  <w:pPr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 w:rsidRPr="00531389">
                                    <w:rPr>
                                      <w:color w:val="auto"/>
                                      <w:sz w:val="20"/>
                                    </w:rPr>
                                    <w:t>www.hotel-ange.fr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02111B" w:rsidRPr="00C9279B">
              <w:trPr>
                <w:trHeight w:hRule="exact" w:val="504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Pr="00C9279B" w:rsidRDefault="0002111B">
                  <w:pPr>
                    <w:rPr>
                      <w:lang w:val="fr-FR"/>
                    </w:rPr>
                  </w:pPr>
                </w:p>
              </w:tc>
            </w:tr>
            <w:tr w:rsidR="0002111B" w:rsidRPr="00C9279B">
              <w:trPr>
                <w:trHeight w:hRule="exact" w:val="216"/>
              </w:trPr>
              <w:tc>
                <w:tcPr>
                  <w:tcW w:w="5000" w:type="pct"/>
                </w:tcPr>
                <w:p w:rsidR="0002111B" w:rsidRPr="00C9279B" w:rsidRDefault="0002111B">
                  <w:pPr>
                    <w:rPr>
                      <w:lang w:val="fr-FR"/>
                    </w:rPr>
                  </w:pPr>
                </w:p>
              </w:tc>
            </w:tr>
            <w:tr w:rsidR="0002111B" w:rsidRPr="00C9279B">
              <w:trPr>
                <w:trHeight w:hRule="exact" w:val="216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Pr="00C9279B" w:rsidRDefault="0002111B">
                  <w:pPr>
                    <w:rPr>
                      <w:lang w:val="fr-FR"/>
                    </w:rPr>
                  </w:pPr>
                </w:p>
              </w:tc>
            </w:tr>
          </w:tbl>
          <w:p w:rsidR="0002111B" w:rsidRPr="00C9279B" w:rsidRDefault="0002111B">
            <w:pPr>
              <w:rPr>
                <w:lang w:val="fr-FR"/>
              </w:rPr>
            </w:pPr>
          </w:p>
        </w:tc>
        <w:tc>
          <w:tcPr>
            <w:tcW w:w="724" w:type="dxa"/>
          </w:tcPr>
          <w:p w:rsidR="0002111B" w:rsidRPr="00C9279B" w:rsidRDefault="00B66552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51072" behindDoc="1" locked="0" layoutInCell="1" allowOverlap="1" wp14:anchorId="58032DF7" wp14:editId="0D0733BA">
                      <wp:simplePos x="0" y="0"/>
                      <wp:positionH relativeFrom="column">
                        <wp:posOffset>505460</wp:posOffset>
                      </wp:positionH>
                      <wp:positionV relativeFrom="page">
                        <wp:posOffset>-457200</wp:posOffset>
                      </wp:positionV>
                      <wp:extent cx="3378898" cy="7772400"/>
                      <wp:effectExtent l="0" t="0" r="12065" b="19050"/>
                      <wp:wrapNone/>
                      <wp:docPr id="3" name="Fold guide lin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98" cy="7772400"/>
                                <a:chOff x="-52393" y="0"/>
                                <a:chExt cx="3386248" cy="7772400"/>
                              </a:xfrm>
                            </wpg:grpSpPr>
                            <wps:wsp>
                              <wps:cNvPr id="1" name="Lien droit 1"/>
                              <wps:cNvCnPr/>
                              <wps:spPr>
                                <a:xfrm>
                                  <a:off x="-52393" y="0"/>
                                  <a:ext cx="0" cy="77724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Lien droit 2"/>
                              <wps:cNvCnPr/>
                              <wps:spPr>
                                <a:xfrm>
                                  <a:off x="3333855" y="0"/>
                                  <a:ext cx="0" cy="77724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55773F4" id="Fold guide lines" o:spid="_x0000_s1026" style="position:absolute;margin-left:39.8pt;margin-top:-36pt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">
                      <v:line id="Lien droit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      <v:stroke joinstyle="miter"/>
                      </v:line>
                      <v:line id="Lien droit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      <v:stroke joinstyle="miter"/>
                      </v:lin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502" w:type="dxa"/>
          </w:tcPr>
          <w:p w:rsidR="0002111B" w:rsidRPr="00C9279B" w:rsidRDefault="0002111B">
            <w:pPr>
              <w:rPr>
                <w:lang w:val="fr-FR"/>
              </w:rPr>
            </w:pPr>
          </w:p>
        </w:tc>
        <w:tc>
          <w:tcPr>
            <w:tcW w:w="4815" w:type="dxa"/>
          </w:tcPr>
          <w:tbl>
            <w:tblPr>
              <w:tblStyle w:val="Tableauhte"/>
              <w:tblW w:w="9630" w:type="dxa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4815"/>
            </w:tblGrid>
            <w:tr w:rsidR="00C9279B" w:rsidRPr="00C9279B" w:rsidTr="00C9279B">
              <w:trPr>
                <w:cantSplit/>
                <w:trHeight w:hRule="exact" w:val="6480"/>
              </w:trPr>
              <w:tc>
                <w:tcPr>
                  <w:tcW w:w="2500" w:type="pct"/>
                  <w:textDirection w:val="btLr"/>
                </w:tcPr>
                <w:p w:rsidR="00C9279B" w:rsidRPr="00C9279B" w:rsidRDefault="00450FAB" w:rsidP="00C9279B">
                  <w:pPr>
                    <w:pStyle w:val="Destinataire"/>
                    <w:rPr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77696" behindDoc="0" locked="0" layoutInCell="1" allowOverlap="1" wp14:anchorId="05962E40" wp14:editId="6D78FF73">
                        <wp:simplePos x="0" y="0"/>
                        <wp:positionH relativeFrom="column">
                          <wp:posOffset>2232025</wp:posOffset>
                        </wp:positionH>
                        <wp:positionV relativeFrom="paragraph">
                          <wp:posOffset>-3508662</wp:posOffset>
                        </wp:positionV>
                        <wp:extent cx="1562100" cy="1883348"/>
                        <wp:effectExtent l="0" t="0" r="0" b="3175"/>
                        <wp:wrapNone/>
                        <wp:docPr id="4" name="Imag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 descr="un-parfum-de-toscane (2)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883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0" w:type="pct"/>
                  <w:textDirection w:val="btLr"/>
                </w:tcPr>
                <w:p w:rsidR="00C9279B" w:rsidRPr="00C9279B" w:rsidRDefault="00C9279B" w:rsidP="00C9279B">
                  <w:pPr>
                    <w:pStyle w:val="Destinataire"/>
                    <w:rPr>
                      <w:noProof/>
                      <w:lang w:val="fr-FR" w:eastAsia="fr-FR"/>
                    </w:rPr>
                  </w:pPr>
                </w:p>
              </w:tc>
            </w:tr>
            <w:tr w:rsidR="00C9279B" w:rsidRPr="00C9279B" w:rsidTr="00C9279B">
              <w:trPr>
                <w:cantSplit/>
                <w:trHeight w:hRule="exact" w:val="4320"/>
              </w:trPr>
              <w:tc>
                <w:tcPr>
                  <w:tcW w:w="2500" w:type="pct"/>
                  <w:textDirection w:val="btLr"/>
                </w:tcPr>
                <w:p w:rsidR="00C9279B" w:rsidRPr="00C9279B" w:rsidRDefault="00C9279B" w:rsidP="00C9279B">
                  <w:pPr>
                    <w:pStyle w:val="Adressedelexpditeur"/>
                    <w:rPr>
                      <w:lang w:val="fr-FR"/>
                    </w:rPr>
                  </w:pPr>
                </w:p>
              </w:tc>
              <w:tc>
                <w:tcPr>
                  <w:tcW w:w="2500" w:type="pct"/>
                  <w:textDirection w:val="btLr"/>
                </w:tcPr>
                <w:p w:rsidR="00C9279B" w:rsidRPr="00C9279B" w:rsidRDefault="003576A7" w:rsidP="00C9279B">
                  <w:pPr>
                    <w:pStyle w:val="Adressedelexpditeur"/>
                    <w:rPr>
                      <w:noProof/>
                      <w:lang w:val="fr-FR"/>
                    </w:rPr>
                  </w:pPr>
                  <w:r w:rsidRPr="003576A7">
                    <w:rPr>
                      <w:noProof/>
                      <w:lang w:val="fr-FR" w:eastAsia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8480" behindDoc="0" locked="0" layoutInCell="1" allowOverlap="1" wp14:anchorId="6886B7E5" wp14:editId="1349B099">
                            <wp:simplePos x="0" y="0"/>
                            <wp:positionH relativeFrom="column">
                              <wp:posOffset>-1530350</wp:posOffset>
                            </wp:positionH>
                            <wp:positionV relativeFrom="paragraph">
                              <wp:posOffset>-2686050</wp:posOffset>
                            </wp:positionV>
                            <wp:extent cx="2828925" cy="1762125"/>
                            <wp:effectExtent l="0" t="0" r="0" b="0"/>
                            <wp:wrapNone/>
                            <wp:docPr id="217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28925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641BF" w:rsidRDefault="003576A7" w:rsidP="00F641BF">
                                        <w:pPr>
                                          <w:shd w:val="clear" w:color="auto" w:fill="FFFFFF"/>
                                          <w:rPr>
                                            <w:rFonts w:ascii="Georgia" w:eastAsia="Times New Roman" w:hAnsi="Georgia" w:cs="Times New Roman"/>
                                            <w:i/>
                                            <w:iCs/>
                                            <w:color w:val="2C2C2C"/>
                                            <w:kern w:val="0"/>
                                            <w:sz w:val="36"/>
                                            <w:szCs w:val="36"/>
                                            <w:lang w:val="fr-FR" w:eastAsia="fr-FR"/>
                                            <w14:ligatures w14:val="none"/>
                                          </w:rPr>
                                        </w:pPr>
                                        <w:r w:rsidRPr="00AD05F3">
                                          <w:rPr>
                                            <w:rFonts w:ascii="Bookman Old Style" w:hAnsi="Bookman Old Style"/>
                                            <w:color w:val="000000" w:themeColor="text1"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hyperlink r:id="rId9" w:anchor="REVIEWS" w:history="1">
                                          <w:r w:rsidR="00F641BF" w:rsidRPr="00F641BF">
                                            <w:rPr>
                                              <w:rFonts w:ascii="Arial" w:eastAsia="Times New Roman" w:hAnsi="Arial" w:cs="Arial"/>
                                              <w:color w:val="000A12"/>
                                              <w:kern w:val="0"/>
                                              <w:sz w:val="30"/>
                                              <w:szCs w:val="30"/>
                                              <w:lang w:val="fr-FR" w:eastAsia="fr-FR"/>
                                              <w14:ligatures w14:val="none"/>
                                            </w:rPr>
                                            <w:t>Exceptionnel!!!</w:t>
                                          </w:r>
                                        </w:hyperlink>
                                      </w:p>
                                      <w:p w:rsidR="00F641BF" w:rsidRPr="00F641BF" w:rsidRDefault="00F641BF" w:rsidP="00F641BF">
                                        <w:pPr>
                                          <w:shd w:val="clear" w:color="auto" w:fill="FFFFFF"/>
                                          <w:rPr>
                                            <w:rFonts w:ascii="Arial" w:eastAsia="Times New Roman" w:hAnsi="Arial" w:cs="Arial"/>
                                            <w:color w:val="4A4A4A"/>
                                            <w:kern w:val="0"/>
                                            <w:sz w:val="21"/>
                                            <w:szCs w:val="21"/>
                                            <w:lang w:val="fr-FR" w:eastAsia="fr-FR"/>
                                            <w14:ligatures w14:val="none"/>
                                          </w:rPr>
                                        </w:pPr>
                                        <w:r w:rsidRPr="00F641BF">
                                          <w:rPr>
                                            <w:rFonts w:ascii="Arial" w:eastAsia="Times New Roman" w:hAnsi="Arial" w:cs="Arial"/>
                                            <w:color w:val="4A4A4A"/>
                                            <w:kern w:val="0"/>
                                            <w:sz w:val="21"/>
                                            <w:szCs w:val="21"/>
                                            <w:lang w:val="fr-FR" w:eastAsia="fr-FR"/>
                                            <w14:ligatures w14:val="none"/>
                                          </w:rPr>
                                          <w:t xml:space="preserve">Un menu à vous ravir les papilles... de très bons conseils et explications d'un personnel très sympathique. Des spécialités italiennes peu connues et très raffinées avec un excellent rapport qualité prix. A faire et à refaire </w:t>
                                        </w: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4A4A4A"/>
                                            <w:kern w:val="0"/>
                                            <w:sz w:val="21"/>
                                            <w:szCs w:val="21"/>
                                            <w:lang w:val="fr-FR" w:eastAsia="fr-FR"/>
                                            <w14:ligatures w14:val="none"/>
                                          </w:rPr>
                                          <w:t>s</w:t>
                                        </w:r>
                                        <w:r w:rsidRPr="00F641BF">
                                          <w:rPr>
                                            <w:rFonts w:ascii="Arial" w:eastAsia="Times New Roman" w:hAnsi="Arial" w:cs="Arial"/>
                                            <w:color w:val="4A4A4A"/>
                                            <w:kern w:val="0"/>
                                            <w:sz w:val="21"/>
                                            <w:szCs w:val="21"/>
                                            <w:lang w:val="fr-FR" w:eastAsia="fr-FR"/>
                                            <w14:ligatures w14:val="none"/>
                                          </w:rPr>
                                          <w:t>ans hésitations.</w:t>
                                        </w:r>
                                      </w:p>
                                      <w:p w:rsidR="003576A7" w:rsidRPr="00AD05F3" w:rsidRDefault="003576A7" w:rsidP="00F641BF">
                                        <w:pPr>
                                          <w:rPr>
                                            <w:sz w:val="22"/>
                                          </w:rPr>
                                        </w:pPr>
                                        <w:r w:rsidRPr="00AD05F3">
                                          <w:rPr>
                                            <w:sz w:val="22"/>
                                          </w:rPr>
                                          <w:t xml:space="preserve"> - Avis </w:t>
                                        </w:r>
                                        <w:proofErr w:type="spellStart"/>
                                        <w:r w:rsidRPr="00AD05F3">
                                          <w:rPr>
                                            <w:sz w:val="22"/>
                                          </w:rPr>
                                          <w:t>tripadvisor</w:t>
                                        </w:r>
                                        <w:proofErr w:type="spellEnd"/>
                                      </w:p>
                                      <w:p w:rsidR="00CC45D7" w:rsidRDefault="00CC45D7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86B7E5" id="_x0000_s1027" type="#_x0000_t202" style="position:absolute;margin-left:-120.5pt;margin-top:-211.5pt;width:222.75pt;height:13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" filled="f" stroked="f">
                            <v:textbox>
                              <w:txbxContent>
                                <w:p w:rsidR="00F641BF" w:rsidRDefault="003576A7" w:rsidP="00F641BF">
                                  <w:pPr>
                                    <w:shd w:val="clear" w:color="auto" w:fill="FFFFFF"/>
                                    <w:rPr>
                                      <w:rFonts w:ascii="Georgia" w:eastAsia="Times New Roman" w:hAnsi="Georgia" w:cs="Times New Roman"/>
                                      <w:i/>
                                      <w:iCs/>
                                      <w:color w:val="2C2C2C"/>
                                      <w:kern w:val="0"/>
                                      <w:sz w:val="36"/>
                                      <w:szCs w:val="36"/>
                                      <w:lang w:val="fr-FR" w:eastAsia="fr-FR"/>
                                      <w14:ligatures w14:val="none"/>
                                    </w:rPr>
                                  </w:pPr>
                                  <w:r w:rsidRPr="00AD05F3">
                                    <w:rPr>
                                      <w:rFonts w:ascii="Bookman Old Style" w:hAnsi="Bookman Old Style"/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hyperlink r:id="rId10" w:anchor="REVIEWS" w:history="1">
                                    <w:r w:rsidR="00F641BF" w:rsidRPr="00F641BF">
                                      <w:rPr>
                                        <w:rFonts w:ascii="Arial" w:eastAsia="Times New Roman" w:hAnsi="Arial" w:cs="Arial"/>
                                        <w:color w:val="000A12"/>
                                        <w:kern w:val="0"/>
                                        <w:sz w:val="30"/>
                                        <w:szCs w:val="30"/>
                                        <w:lang w:val="fr-FR" w:eastAsia="fr-FR"/>
                                        <w14:ligatures w14:val="none"/>
                                      </w:rPr>
                                      <w:t>Exceptionnel!!!</w:t>
                                    </w:r>
                                  </w:hyperlink>
                                </w:p>
                                <w:p w:rsidR="00F641BF" w:rsidRPr="00F641BF" w:rsidRDefault="00F641BF" w:rsidP="00F641BF">
                                  <w:pPr>
                                    <w:shd w:val="clear" w:color="auto" w:fill="FFFFFF"/>
                                    <w:rPr>
                                      <w:rFonts w:ascii="Arial" w:eastAsia="Times New Roman" w:hAnsi="Arial" w:cs="Arial"/>
                                      <w:color w:val="4A4A4A"/>
                                      <w:kern w:val="0"/>
                                      <w:sz w:val="21"/>
                                      <w:szCs w:val="21"/>
                                      <w:lang w:val="fr-FR" w:eastAsia="fr-FR"/>
                                      <w14:ligatures w14:val="none"/>
                                    </w:rPr>
                                  </w:pPr>
                                  <w:r w:rsidRPr="00F641BF">
                                    <w:rPr>
                                      <w:rFonts w:ascii="Arial" w:eastAsia="Times New Roman" w:hAnsi="Arial" w:cs="Arial"/>
                                      <w:color w:val="4A4A4A"/>
                                      <w:kern w:val="0"/>
                                      <w:sz w:val="21"/>
                                      <w:szCs w:val="21"/>
                                      <w:lang w:val="fr-FR" w:eastAsia="fr-FR"/>
                                      <w14:ligatures w14:val="none"/>
                                    </w:rPr>
                                    <w:t xml:space="preserve">Un menu à vous ravir les papilles... de très bons conseils et explications d'un personnel très sympathique. Des spécialités italiennes peu connues et très raffinées avec un excellent rapport qualité prix. A faire et à refaire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4A4A4A"/>
                                      <w:kern w:val="0"/>
                                      <w:sz w:val="21"/>
                                      <w:szCs w:val="21"/>
                                      <w:lang w:val="fr-FR" w:eastAsia="fr-FR"/>
                                      <w14:ligatures w14:val="none"/>
                                    </w:rPr>
                                    <w:t>s</w:t>
                                  </w:r>
                                  <w:r w:rsidRPr="00F641BF">
                                    <w:rPr>
                                      <w:rFonts w:ascii="Arial" w:eastAsia="Times New Roman" w:hAnsi="Arial" w:cs="Arial"/>
                                      <w:color w:val="4A4A4A"/>
                                      <w:kern w:val="0"/>
                                      <w:sz w:val="21"/>
                                      <w:szCs w:val="21"/>
                                      <w:lang w:val="fr-FR" w:eastAsia="fr-FR"/>
                                      <w14:ligatures w14:val="none"/>
                                    </w:rPr>
                                    <w:t>ans hésitations.</w:t>
                                  </w:r>
                                </w:p>
                                <w:p w:rsidR="003576A7" w:rsidRPr="00AD05F3" w:rsidRDefault="003576A7" w:rsidP="00F641BF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AD05F3">
                                    <w:rPr>
                                      <w:sz w:val="22"/>
                                    </w:rPr>
                                    <w:t xml:space="preserve"> - Avis </w:t>
                                  </w:r>
                                  <w:proofErr w:type="spellStart"/>
                                  <w:r w:rsidRPr="00AD05F3">
                                    <w:rPr>
                                      <w:sz w:val="22"/>
                                    </w:rPr>
                                    <w:t>tripadvisor</w:t>
                                  </w:r>
                                  <w:proofErr w:type="spellEnd"/>
                                </w:p>
                                <w:p w:rsidR="00CC45D7" w:rsidRDefault="00CC45D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02111B" w:rsidRPr="00C9279B" w:rsidRDefault="0002111B">
            <w:pPr>
              <w:rPr>
                <w:lang w:val="fr-FR"/>
              </w:rPr>
            </w:pPr>
          </w:p>
        </w:tc>
        <w:tc>
          <w:tcPr>
            <w:tcW w:w="718" w:type="dxa"/>
          </w:tcPr>
          <w:p w:rsidR="0002111B" w:rsidRPr="001C0CD7" w:rsidRDefault="0002111B">
            <w:pPr>
              <w:rPr>
                <w:lang w:val="fr-FR"/>
              </w:rPr>
            </w:pPr>
          </w:p>
        </w:tc>
        <w:tc>
          <w:tcPr>
            <w:tcW w:w="3900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00"/>
            </w:tblGrid>
            <w:tr w:rsidR="0002111B" w:rsidRPr="00DE1C69" w:rsidTr="003576A7">
              <w:trPr>
                <w:trHeight w:hRule="exact" w:val="2977"/>
              </w:trPr>
              <w:tc>
                <w:tcPr>
                  <w:tcW w:w="5000" w:type="pct"/>
                  <w:vAlign w:val="bottom"/>
                </w:tcPr>
                <w:p w:rsidR="0002111B" w:rsidRDefault="003F1FC6" w:rsidP="003F1FC6">
                  <w:pPr>
                    <w:pStyle w:val="Titre"/>
                  </w:pPr>
                  <w:proofErr w:type="spellStart"/>
                  <w:r>
                    <w:t>Découverte</w:t>
                  </w:r>
                  <w:proofErr w:type="spellEnd"/>
                  <w:r>
                    <w:t xml:space="preserve"> de la cuisine </w:t>
                  </w:r>
                  <w:proofErr w:type="spellStart"/>
                  <w:r>
                    <w:t>italienne</w:t>
                  </w:r>
                  <w:proofErr w:type="spellEnd"/>
                </w:p>
                <w:p w:rsidR="00461279" w:rsidRDefault="00461279" w:rsidP="00461279">
                  <w:pPr>
                    <w:rPr>
                      <w:color w:val="74CBC8" w:themeColor="accent1"/>
                    </w:rPr>
                  </w:pPr>
                </w:p>
                <w:p w:rsidR="003F1FC6" w:rsidRPr="003F1FC6" w:rsidRDefault="003F1FC6" w:rsidP="00461279">
                  <w:pPr>
                    <w:rPr>
                      <w:color w:val="74CBC8" w:themeColor="accent1"/>
                    </w:rPr>
                  </w:pPr>
                  <w:proofErr w:type="spellStart"/>
                  <w:r w:rsidRPr="003576A7">
                    <w:rPr>
                      <w:color w:val="FF0000"/>
                    </w:rPr>
                    <w:t>Activité</w:t>
                  </w:r>
                  <w:proofErr w:type="spellEnd"/>
                  <w:r w:rsidRPr="003576A7">
                    <w:rPr>
                      <w:color w:val="FF0000"/>
                    </w:rPr>
                    <w:t xml:space="preserve"> </w:t>
                  </w:r>
                  <w:proofErr w:type="spellStart"/>
                  <w:r w:rsidRPr="003576A7">
                    <w:rPr>
                      <w:color w:val="FF0000"/>
                    </w:rPr>
                    <w:t>proposée</w:t>
                  </w:r>
                  <w:proofErr w:type="spellEnd"/>
                  <w:r w:rsidRPr="003576A7">
                    <w:rPr>
                      <w:color w:val="FF0000"/>
                    </w:rPr>
                    <w:t xml:space="preserve"> par l</w:t>
                  </w:r>
                  <w:r w:rsidR="00461279" w:rsidRPr="003576A7">
                    <w:rPr>
                      <w:color w:val="FF0000"/>
                    </w:rPr>
                    <w:t xml:space="preserve">e Restaurant </w:t>
                  </w:r>
                  <w:r w:rsidRPr="003576A7">
                    <w:rPr>
                      <w:color w:val="FF0000"/>
                    </w:rPr>
                    <w:t>de l’Ange de Guebwiller</w:t>
                  </w:r>
                </w:p>
              </w:tc>
            </w:tr>
            <w:tr w:rsidR="0002111B" w:rsidRPr="00DE1C69" w:rsidTr="003576A7">
              <w:trPr>
                <w:trHeight w:hRule="exact" w:val="1140"/>
              </w:trPr>
              <w:tc>
                <w:tcPr>
                  <w:tcW w:w="5000" w:type="pct"/>
                </w:tcPr>
                <w:p w:rsidR="004F7E57" w:rsidRDefault="003576A7" w:rsidP="002A6DD1">
                  <w:pPr>
                    <w:jc w:val="center"/>
                    <w:rPr>
                      <w:color w:val="74CBC8" w:themeColor="accent1"/>
                      <w:sz w:val="22"/>
                      <w:szCs w:val="22"/>
                      <w:lang w:val="fr-FR"/>
                    </w:rPr>
                  </w:pPr>
                  <w:r w:rsidRPr="004F7E57">
                    <w:rPr>
                      <w:color w:val="74CBC8" w:themeColor="accent1"/>
                      <w:sz w:val="22"/>
                      <w:szCs w:val="22"/>
                      <w:lang w:val="fr-FR"/>
                    </w:rPr>
                    <w:t xml:space="preserve">Activité proposée par </w:t>
                  </w:r>
                </w:p>
                <w:p w:rsidR="0002111B" w:rsidRDefault="003576A7" w:rsidP="002A6DD1">
                  <w:pPr>
                    <w:jc w:val="center"/>
                    <w:rPr>
                      <w:color w:val="74CBC8" w:themeColor="accent1"/>
                      <w:sz w:val="22"/>
                      <w:szCs w:val="22"/>
                      <w:lang w:val="fr-FR"/>
                    </w:rPr>
                  </w:pPr>
                  <w:r w:rsidRPr="004F7E57">
                    <w:rPr>
                      <w:color w:val="74CBC8" w:themeColor="accent1"/>
                      <w:sz w:val="22"/>
                      <w:szCs w:val="22"/>
                      <w:lang w:val="fr-FR"/>
                    </w:rPr>
                    <w:t>le Restaurant de l’Ange à Guebwiller</w:t>
                  </w:r>
                </w:p>
                <w:p w:rsidR="004B44C0" w:rsidRPr="004B44C0" w:rsidRDefault="004B44C0" w:rsidP="002A6DD1">
                  <w:pPr>
                    <w:jc w:val="center"/>
                    <w:rPr>
                      <w:b/>
                      <w:sz w:val="22"/>
                      <w:szCs w:val="22"/>
                      <w:lang w:val="fr-FR"/>
                    </w:rPr>
                  </w:pPr>
                </w:p>
              </w:tc>
            </w:tr>
            <w:tr w:rsidR="0002111B">
              <w:trPr>
                <w:trHeight w:hRule="exact" w:val="6624"/>
              </w:trPr>
              <w:tc>
                <w:tcPr>
                  <w:tcW w:w="5000" w:type="pct"/>
                </w:tcPr>
                <w:p w:rsidR="0002111B" w:rsidRDefault="00977C5E" w:rsidP="004952AE"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79744" behindDoc="0" locked="0" layoutInCell="1" allowOverlap="1" wp14:anchorId="0B9AE83B" wp14:editId="50CBD741">
                        <wp:simplePos x="0" y="0"/>
                        <wp:positionH relativeFrom="column">
                          <wp:posOffset>638175</wp:posOffset>
                        </wp:positionH>
                        <wp:positionV relativeFrom="paragraph">
                          <wp:posOffset>0</wp:posOffset>
                        </wp:positionV>
                        <wp:extent cx="1409700" cy="910590"/>
                        <wp:effectExtent l="0" t="0" r="0" b="0"/>
                        <wp:wrapSquare wrapText="bothSides"/>
                        <wp:docPr id="5" name="Image 5" descr="G:\Logos\TheOriginals_HumanHotels&amp;Resorts_Logo completàprivilégier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 descr="G:\Logos\TheOriginals_HumanHotels&amp;Resorts_Logo completàprivilégier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9649F"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75648" behindDoc="1" locked="0" layoutInCell="1" allowOverlap="1" wp14:anchorId="1AB4A2D5" wp14:editId="1ED77C27">
                        <wp:simplePos x="0" y="0"/>
                        <wp:positionH relativeFrom="column">
                          <wp:posOffset>187960</wp:posOffset>
                        </wp:positionH>
                        <wp:positionV relativeFrom="paragraph">
                          <wp:posOffset>2719705</wp:posOffset>
                        </wp:positionV>
                        <wp:extent cx="2099945" cy="1400175"/>
                        <wp:effectExtent l="0" t="0" r="0" b="9525"/>
                        <wp:wrapNone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020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945" cy="140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A6DD1" w:rsidRPr="004952AE"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71552" behindDoc="0" locked="0" layoutInCell="1" allowOverlap="1" wp14:anchorId="31B94D99" wp14:editId="2CE2BF99">
                        <wp:simplePos x="0" y="0"/>
                        <wp:positionH relativeFrom="page">
                          <wp:posOffset>-208280</wp:posOffset>
                        </wp:positionH>
                        <wp:positionV relativeFrom="paragraph">
                          <wp:posOffset>146050</wp:posOffset>
                        </wp:positionV>
                        <wp:extent cx="646641" cy="484981"/>
                        <wp:effectExtent l="0" t="0" r="1270" b="0"/>
                        <wp:wrapNone/>
                        <wp:docPr id="13" name="Image 13" descr="http://www.caap.fr/sites/default/files/styles/adaptive/public/PHOTO%20ENTETE%20ange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caap.fr/sites/default/files/styles/adaptive/public/PHOTO%20ENTETE%20ange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641" cy="484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A6DD1"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76672" behindDoc="1" locked="0" layoutInCell="1" allowOverlap="1" wp14:anchorId="11DD2255" wp14:editId="6B7AD0DF">
                        <wp:simplePos x="0" y="0"/>
                        <wp:positionH relativeFrom="column">
                          <wp:posOffset>-342900</wp:posOffset>
                        </wp:positionH>
                        <wp:positionV relativeFrom="paragraph">
                          <wp:posOffset>490855</wp:posOffset>
                        </wp:positionV>
                        <wp:extent cx="3149241" cy="1771650"/>
                        <wp:effectExtent l="0" t="0" r="0" b="0"/>
                        <wp:wrapNone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11720513_10206056916936402_1122370501_n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241" cy="177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2111B">
              <w:trPr>
                <w:trHeight w:hRule="exact" w:val="216"/>
              </w:trPr>
              <w:tc>
                <w:tcPr>
                  <w:tcW w:w="5000" w:type="pct"/>
                </w:tcPr>
                <w:p w:rsidR="0002111B" w:rsidRDefault="0002111B"/>
              </w:tc>
            </w:tr>
            <w:tr w:rsidR="0002111B">
              <w:trPr>
                <w:trHeight w:hRule="exact" w:val="360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Default="0002111B"/>
              </w:tc>
            </w:tr>
          </w:tbl>
          <w:p w:rsidR="0002111B" w:rsidRDefault="0002111B"/>
        </w:tc>
      </w:tr>
    </w:tbl>
    <w:p w:rsidR="0002111B" w:rsidRDefault="0002111B"/>
    <w:tbl>
      <w:tblPr>
        <w:tblStyle w:val="Tableauhte"/>
        <w:tblW w:w="0" w:type="auto"/>
        <w:tblLayout w:type="fixed"/>
        <w:tblLook w:val="04A0" w:firstRow="1" w:lastRow="0" w:firstColumn="1" w:lastColumn="0" w:noHBand="0" w:noVBand="1"/>
        <w:tblDescription w:val="Tableau de disposition pour l’intérieur d’une brochure Trois feuilles"/>
      </w:tblPr>
      <w:tblGrid>
        <w:gridCol w:w="5041"/>
        <w:gridCol w:w="4465"/>
        <w:gridCol w:w="1126"/>
        <w:gridCol w:w="3768"/>
      </w:tblGrid>
      <w:tr w:rsidR="0002111B" w:rsidRPr="00DE1C69" w:rsidTr="009769C0">
        <w:trPr>
          <w:trHeight w:hRule="exact" w:val="10080"/>
        </w:trPr>
        <w:tc>
          <w:tcPr>
            <w:tcW w:w="5041" w:type="dxa"/>
          </w:tcPr>
          <w:tbl>
            <w:tblPr>
              <w:tblStyle w:val="Tableauhte"/>
              <w:tblW w:w="4284" w:type="pct"/>
              <w:tblLayout w:type="fixed"/>
              <w:tblLook w:val="04A0" w:firstRow="1" w:lastRow="0" w:firstColumn="1" w:lastColumn="0" w:noHBand="0" w:noVBand="1"/>
            </w:tblPr>
            <w:tblGrid>
              <w:gridCol w:w="4319"/>
            </w:tblGrid>
            <w:tr w:rsidR="0002111B" w:rsidRPr="00FC3E60" w:rsidTr="00F61D76">
              <w:trPr>
                <w:trHeight w:hRule="exact" w:val="10461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02111B" w:rsidRPr="00FC3E60" w:rsidRDefault="0002111B">
                  <w:pPr>
                    <w:spacing w:after="160"/>
                    <w:rPr>
                      <w:sz w:val="20"/>
                      <w:lang w:val="fr-FR"/>
                    </w:rPr>
                  </w:pPr>
                </w:p>
                <w:p w:rsidR="00461279" w:rsidRPr="00FC3E60" w:rsidRDefault="00461279" w:rsidP="00FC3E60">
                  <w:pPr>
                    <w:pStyle w:val="AdresseWeb"/>
                    <w:rPr>
                      <w:b/>
                      <w:sz w:val="32"/>
                      <w:lang w:val="fr-FR"/>
                    </w:rPr>
                  </w:pPr>
                  <w:r w:rsidRPr="00FC3E60">
                    <w:rPr>
                      <w:b/>
                      <w:sz w:val="32"/>
                      <w:lang w:val="fr-FR"/>
                    </w:rPr>
                    <w:t>Menus proposés :</w:t>
                  </w:r>
                </w:p>
                <w:p w:rsidR="00FB3197" w:rsidRDefault="00FB3197" w:rsidP="004524B5">
                  <w:pPr>
                    <w:rPr>
                      <w:b/>
                      <w:sz w:val="20"/>
                      <w:lang w:val="fr-FR"/>
                    </w:rPr>
                  </w:pPr>
                </w:p>
                <w:p w:rsidR="004524B5" w:rsidRPr="00FB3197" w:rsidRDefault="00FB3197" w:rsidP="004524B5">
                  <w:pPr>
                    <w:rPr>
                      <w:b/>
                      <w:sz w:val="20"/>
                      <w:lang w:val="fr-FR"/>
                    </w:rPr>
                  </w:pPr>
                  <w:r w:rsidRPr="00FB3197">
                    <w:rPr>
                      <w:b/>
                      <w:sz w:val="20"/>
                      <w:lang w:val="fr-FR"/>
                    </w:rPr>
                    <w:t>Rendez Vous à 10 h 00</w:t>
                  </w:r>
                </w:p>
                <w:p w:rsidR="00FB3197" w:rsidRDefault="00FB3197" w:rsidP="004524B5">
                  <w:pPr>
                    <w:rPr>
                      <w:sz w:val="20"/>
                      <w:lang w:val="fr-FR"/>
                    </w:rPr>
                  </w:pPr>
                </w:p>
                <w:p w:rsidR="00FB3197" w:rsidRDefault="00FB3197" w:rsidP="004524B5">
                  <w:pPr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>Au Bar de l’Hotel</w:t>
                  </w:r>
                </w:p>
                <w:p w:rsidR="00FB3197" w:rsidRDefault="00FB3197" w:rsidP="004524B5">
                  <w:pPr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>Préparation des 3 Mets</w:t>
                  </w:r>
                </w:p>
                <w:p w:rsidR="00FB3197" w:rsidRDefault="00FB3197" w:rsidP="004524B5">
                  <w:pPr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>Accord mets et vins</w:t>
                  </w:r>
                </w:p>
                <w:p w:rsidR="00FB3197" w:rsidRDefault="00FB3197" w:rsidP="004524B5">
                  <w:pPr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>Dégustation</w:t>
                  </w:r>
                </w:p>
                <w:p w:rsidR="00FB3197" w:rsidRDefault="00FB3197" w:rsidP="004524B5">
                  <w:pPr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>Rangement et Fin de l’activité</w:t>
                  </w:r>
                </w:p>
                <w:p w:rsidR="00FB3197" w:rsidRPr="00AA49CE" w:rsidRDefault="00FB3197" w:rsidP="004524B5">
                  <w:pPr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>Vers 15 h</w:t>
                  </w:r>
                </w:p>
                <w:p w:rsidR="00FB3197" w:rsidRDefault="00FB3197" w:rsidP="00461279">
                  <w:pPr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Default="00FB3197" w:rsidP="00461279">
                  <w:pPr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Default="00FB3197" w:rsidP="00461279">
                  <w:pPr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Pr="00FB3197" w:rsidRDefault="00FB3197" w:rsidP="00461279">
                  <w:pPr>
                    <w:rPr>
                      <w:b/>
                      <w:szCs w:val="16"/>
                      <w:u w:val="single"/>
                      <w:lang w:val="fr-FR"/>
                    </w:rPr>
                  </w:pPr>
                </w:p>
                <w:p w:rsidR="00461279" w:rsidRPr="00FB3197" w:rsidRDefault="008D54F1" w:rsidP="00461279">
                  <w:pPr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>17 AVRIL 2021</w:t>
                  </w:r>
                </w:p>
                <w:p w:rsidR="00FB3197" w:rsidRPr="00AA49CE" w:rsidRDefault="00FB3197" w:rsidP="00461279">
                  <w:pPr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4B44C0" w:rsidRPr="00FB3197" w:rsidRDefault="00FB3197" w:rsidP="00461279">
                  <w:pPr>
                    <w:rPr>
                      <w:b/>
                      <w:i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 xml:space="preserve">Primo </w:t>
                  </w:r>
                  <w:proofErr w:type="spellStart"/>
                  <w:r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>Piat</w:t>
                  </w:r>
                  <w:r w:rsidR="00AF6E99" w:rsidRPr="00FB3197"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>o</w:t>
                  </w:r>
                  <w:proofErr w:type="spellEnd"/>
                </w:p>
                <w:p w:rsidR="00450FAB" w:rsidRPr="003176D4" w:rsidRDefault="00977C5E" w:rsidP="00461279">
                  <w:pPr>
                    <w:rPr>
                      <w:i/>
                      <w:color w:val="auto"/>
                      <w:sz w:val="24"/>
                      <w:szCs w:val="24"/>
                      <w:lang w:val="fr-FR"/>
                    </w:rPr>
                  </w:pPr>
                  <w:proofErr w:type="spellStart"/>
                  <w:r w:rsidRPr="003176D4">
                    <w:rPr>
                      <w:i/>
                      <w:color w:val="auto"/>
                      <w:sz w:val="24"/>
                      <w:szCs w:val="24"/>
                      <w:lang w:val="fr-FR"/>
                    </w:rPr>
                    <w:t>Maltagliati</w:t>
                  </w:r>
                  <w:proofErr w:type="spellEnd"/>
                  <w:r w:rsidRPr="003176D4">
                    <w:rPr>
                      <w:i/>
                      <w:color w:val="auto"/>
                      <w:sz w:val="24"/>
                      <w:szCs w:val="24"/>
                      <w:lang w:val="fr-FR"/>
                    </w:rPr>
                    <w:t xml:space="preserve"> al Pesto</w:t>
                  </w:r>
                </w:p>
                <w:p w:rsidR="003176D4" w:rsidRDefault="00CA3D94" w:rsidP="00461279">
                  <w:pPr>
                    <w:rPr>
                      <w:i/>
                      <w:color w:val="74CBC8" w:themeColor="accent1"/>
                      <w:sz w:val="20"/>
                      <w:lang w:val="fr-FR"/>
                    </w:rPr>
                  </w:pPr>
                  <w:proofErr w:type="spellStart"/>
                  <w:r w:rsidRPr="00FB3197"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>Seondo</w:t>
                  </w:r>
                  <w:proofErr w:type="spellEnd"/>
                  <w:r w:rsidR="001E3131" w:rsidRPr="00AA49CE">
                    <w:rPr>
                      <w:i/>
                      <w:color w:val="74CBC8" w:themeColor="accent1"/>
                      <w:sz w:val="20"/>
                      <w:lang w:val="fr-FR"/>
                    </w:rPr>
                    <w:t>:</w:t>
                  </w:r>
                </w:p>
                <w:p w:rsidR="001E3131" w:rsidRPr="003176D4" w:rsidRDefault="001E3131" w:rsidP="00461279">
                  <w:pPr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</w:pPr>
                  <w:r w:rsidRPr="003176D4">
                    <w:rPr>
                      <w:sz w:val="24"/>
                      <w:szCs w:val="24"/>
                      <w:lang w:val="fr-FR"/>
                    </w:rPr>
                    <w:t xml:space="preserve">Polpette al </w:t>
                  </w:r>
                  <w:proofErr w:type="spellStart"/>
                  <w:r w:rsidRPr="003176D4">
                    <w:rPr>
                      <w:sz w:val="24"/>
                      <w:szCs w:val="24"/>
                      <w:lang w:val="fr-FR"/>
                    </w:rPr>
                    <w:t>sugo</w:t>
                  </w:r>
                  <w:proofErr w:type="spellEnd"/>
                  <w:r w:rsidRPr="003176D4"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:rsidR="00461279" w:rsidRPr="00FB3197" w:rsidRDefault="00CA3D94" w:rsidP="00461279">
                  <w:pPr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</w:pPr>
                  <w:r w:rsidRPr="00FB3197"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>Dessert :</w:t>
                  </w:r>
                </w:p>
                <w:p w:rsidR="00CA3D94" w:rsidRPr="003176D4" w:rsidRDefault="00FB3197" w:rsidP="00461279">
                  <w:pPr>
                    <w:rPr>
                      <w:color w:val="auto"/>
                      <w:sz w:val="24"/>
                      <w:szCs w:val="24"/>
                      <w:lang w:val="fr-FR"/>
                    </w:rPr>
                  </w:pPr>
                  <w:r w:rsidRPr="003176D4">
                    <w:rPr>
                      <w:i/>
                      <w:color w:val="auto"/>
                      <w:sz w:val="24"/>
                      <w:szCs w:val="24"/>
                      <w:lang w:val="fr-FR"/>
                    </w:rPr>
                    <w:t>Tiramisu</w:t>
                  </w:r>
                </w:p>
                <w:p w:rsidR="00461279" w:rsidRPr="00AA49CE" w:rsidRDefault="00461279" w:rsidP="00461279">
                  <w:pPr>
                    <w:rPr>
                      <w:sz w:val="20"/>
                      <w:lang w:val="fr-FR"/>
                    </w:rPr>
                  </w:pPr>
                </w:p>
                <w:p w:rsidR="00461279" w:rsidRPr="00FC3E60" w:rsidRDefault="00461279" w:rsidP="00977C5E">
                  <w:pPr>
                    <w:rPr>
                      <w:sz w:val="20"/>
                      <w:lang w:val="fr-FR"/>
                    </w:rPr>
                  </w:pPr>
                </w:p>
              </w:tc>
            </w:tr>
            <w:tr w:rsidR="004F7E57" w:rsidRPr="00FC3E60" w:rsidTr="00F61D76">
              <w:trPr>
                <w:trHeight w:hRule="exact" w:val="10461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4F7E57" w:rsidRPr="00FC3E60" w:rsidRDefault="004F7E57">
                  <w:pPr>
                    <w:rPr>
                      <w:sz w:val="20"/>
                      <w:lang w:val="fr-FR"/>
                    </w:rPr>
                  </w:pPr>
                </w:p>
              </w:tc>
            </w:tr>
          </w:tbl>
          <w:p w:rsidR="0002111B" w:rsidRPr="00FC3E60" w:rsidRDefault="0002111B">
            <w:pPr>
              <w:spacing w:after="160"/>
              <w:rPr>
                <w:sz w:val="20"/>
                <w:lang w:val="fr-FR"/>
              </w:rPr>
            </w:pPr>
          </w:p>
        </w:tc>
        <w:tc>
          <w:tcPr>
            <w:tcW w:w="4465" w:type="dxa"/>
          </w:tcPr>
          <w:p w:rsidR="00FB3197" w:rsidRDefault="00FB3197"/>
          <w:p w:rsidR="00FB3197" w:rsidRDefault="00FB3197"/>
          <w:p w:rsidR="00FB3197" w:rsidRDefault="00FB3197"/>
          <w:p w:rsidR="00FB3197" w:rsidRDefault="00FB3197"/>
          <w:tbl>
            <w:tblPr>
              <w:tblStyle w:val="Tableauhte"/>
              <w:tblpPr w:leftFromText="141" w:rightFromText="141" w:horzAnchor="margin" w:tblpXSpec="center" w:tblpY="-525"/>
              <w:tblOverlap w:val="never"/>
              <w:tblW w:w="3426" w:type="dxa"/>
              <w:jc w:val="left"/>
              <w:tblLayout w:type="fixed"/>
              <w:tblLook w:val="04A0" w:firstRow="1" w:lastRow="0" w:firstColumn="1" w:lastColumn="0" w:noHBand="0" w:noVBand="1"/>
            </w:tblPr>
            <w:tblGrid>
              <w:gridCol w:w="3426"/>
            </w:tblGrid>
            <w:tr w:rsidR="0002111B" w:rsidRPr="00AA49CE" w:rsidTr="0037059D">
              <w:trPr>
                <w:trHeight w:hRule="exact" w:val="10379"/>
                <w:jc w:val="left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FB3197" w:rsidRDefault="00FB3197" w:rsidP="009F769F">
                  <w:pPr>
                    <w:spacing w:after="160"/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Default="00FB3197" w:rsidP="009F769F">
                  <w:pPr>
                    <w:spacing w:after="160"/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Default="00FB3197" w:rsidP="009F769F">
                  <w:pPr>
                    <w:spacing w:after="160"/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Default="00FB3197" w:rsidP="009F769F">
                  <w:pPr>
                    <w:spacing w:after="160"/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Default="00FB3197" w:rsidP="009F769F">
                  <w:pPr>
                    <w:spacing w:after="160"/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FB3197" w:rsidRDefault="00FB3197" w:rsidP="009F769F">
                  <w:pPr>
                    <w:spacing w:after="160"/>
                    <w:rPr>
                      <w:b/>
                      <w:sz w:val="20"/>
                      <w:u w:val="single"/>
                      <w:lang w:val="fr-FR"/>
                    </w:rPr>
                  </w:pPr>
                </w:p>
                <w:p w:rsidR="00CE4C6C" w:rsidRPr="00FB3197" w:rsidRDefault="003176D4" w:rsidP="009F769F">
                  <w:pPr>
                    <w:spacing w:after="160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>15 MAI 2021</w:t>
                  </w:r>
                  <w:r w:rsidR="005000FC" w:rsidRPr="00FB3197">
                    <w:rPr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r w:rsidR="00CE4C6C" w:rsidRPr="00FB3197">
                    <w:rPr>
                      <w:b/>
                      <w:sz w:val="24"/>
                      <w:szCs w:val="24"/>
                      <w:lang w:val="fr-FR"/>
                    </w:rPr>
                    <w:t xml:space="preserve">: </w:t>
                  </w:r>
                </w:p>
                <w:p w:rsidR="00FB3197" w:rsidRPr="00FB3197" w:rsidRDefault="00FB3197" w:rsidP="00FB3197">
                  <w:pPr>
                    <w:rPr>
                      <w:b/>
                      <w:i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>Antipasto</w:t>
                  </w:r>
                </w:p>
                <w:p w:rsidR="00FB3197" w:rsidRPr="00FB3197" w:rsidRDefault="00977C5E" w:rsidP="00CE4C6C">
                  <w:pP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</w:pPr>
                  <w:proofErr w:type="spellStart"/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>Parmiggiana</w:t>
                  </w:r>
                  <w:proofErr w:type="spellEnd"/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 xml:space="preserve"> di </w:t>
                  </w:r>
                  <w:proofErr w:type="spellStart"/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>Zucchine</w:t>
                  </w:r>
                  <w:proofErr w:type="spellEnd"/>
                  <w:r w:rsidR="00FB3197" w:rsidRPr="00FB3197"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:rsidR="00FB3197" w:rsidRDefault="00FB3197" w:rsidP="00CE4C6C">
                  <w:pPr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</w:pPr>
                  <w:r w:rsidRPr="00FB3197"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 xml:space="preserve">Primo </w:t>
                  </w:r>
                  <w:proofErr w:type="spellStart"/>
                  <w:r w:rsidRPr="00FB3197"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>Piato</w:t>
                  </w:r>
                  <w:proofErr w:type="spellEnd"/>
                </w:p>
                <w:p w:rsidR="00FB3197" w:rsidRPr="00FB3197" w:rsidRDefault="003176D4" w:rsidP="00CE4C6C">
                  <w:pP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</w:pPr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 xml:space="preserve">Ravioli dell </w:t>
                  </w:r>
                  <w:proofErr w:type="spellStart"/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>Momento</w:t>
                  </w:r>
                  <w:proofErr w:type="spellEnd"/>
                </w:p>
                <w:p w:rsidR="00FB3197" w:rsidRPr="00FB3197" w:rsidRDefault="00FB3197" w:rsidP="00FB3197">
                  <w:pPr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</w:pPr>
                  <w:proofErr w:type="spellStart"/>
                  <w:r w:rsidRPr="00FB3197">
                    <w:rPr>
                      <w:b/>
                      <w:i/>
                      <w:color w:val="74CBC8" w:themeColor="accent1"/>
                      <w:sz w:val="24"/>
                      <w:szCs w:val="24"/>
                      <w:lang w:val="fr-FR"/>
                    </w:rPr>
                    <w:t>Seondo</w:t>
                  </w:r>
                  <w:proofErr w:type="spellEnd"/>
                </w:p>
                <w:p w:rsidR="00AA49CE" w:rsidRDefault="00977C5E" w:rsidP="00CE4C6C">
                  <w:pP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</w:pPr>
                  <w:proofErr w:type="spellStart"/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>Spezzatino</w:t>
                  </w:r>
                  <w:proofErr w:type="spellEnd"/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 xml:space="preserve"> di </w:t>
                  </w:r>
                  <w:proofErr w:type="spellStart"/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>Vitello</w:t>
                  </w:r>
                  <w:proofErr w:type="spellEnd"/>
                </w:p>
                <w:p w:rsidR="00977C5E" w:rsidRPr="00FB3197" w:rsidRDefault="00977C5E" w:rsidP="00CE4C6C">
                  <w:pP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</w:pPr>
                  <w:r>
                    <w:rPr>
                      <w:i/>
                      <w:color w:val="0070C0"/>
                      <w:sz w:val="24"/>
                      <w:szCs w:val="24"/>
                      <w:lang w:val="fr-FR"/>
                    </w:rPr>
                    <w:t>Con Polenta</w:t>
                  </w:r>
                </w:p>
                <w:p w:rsidR="00AA49CE" w:rsidRPr="009769C0" w:rsidRDefault="00AA49CE" w:rsidP="00CE4C6C">
                  <w:pPr>
                    <w:rPr>
                      <w:sz w:val="20"/>
                      <w:lang w:val="fr-FR"/>
                    </w:rPr>
                  </w:pPr>
                </w:p>
                <w:p w:rsidR="00CE4C6C" w:rsidRPr="00AA49CE" w:rsidRDefault="00CE4C6C" w:rsidP="00FB3197">
                  <w:pPr>
                    <w:rPr>
                      <w:sz w:val="18"/>
                      <w:lang w:val="fr-FR"/>
                    </w:rPr>
                  </w:pPr>
                </w:p>
              </w:tc>
            </w:tr>
            <w:tr w:rsidR="0037059D" w:rsidRPr="00AA49CE" w:rsidTr="00AA49CE">
              <w:trPr>
                <w:trHeight w:hRule="exact" w:val="10379"/>
                <w:jc w:val="left"/>
              </w:trPr>
              <w:tc>
                <w:tcPr>
                  <w:tcW w:w="5000" w:type="pct"/>
                  <w:tcBorders>
                    <w:bottom w:val="nil"/>
                  </w:tcBorders>
                  <w:tcMar>
                    <w:top w:w="864" w:type="dxa"/>
                  </w:tcMar>
                </w:tcPr>
                <w:p w:rsidR="0037059D" w:rsidRPr="009769C0" w:rsidRDefault="0037059D" w:rsidP="00CE4C6C">
                  <w:pPr>
                    <w:rPr>
                      <w:sz w:val="20"/>
                      <w:lang w:val="fr-FR"/>
                    </w:rPr>
                  </w:pPr>
                </w:p>
              </w:tc>
            </w:tr>
          </w:tbl>
          <w:p w:rsidR="0002111B" w:rsidRPr="00FC3E60" w:rsidRDefault="0002111B" w:rsidP="004952AE">
            <w:pPr>
              <w:spacing w:after="160"/>
              <w:rPr>
                <w:sz w:val="20"/>
                <w:lang w:val="fr-FR"/>
              </w:rPr>
            </w:pPr>
          </w:p>
        </w:tc>
        <w:tc>
          <w:tcPr>
            <w:tcW w:w="1126" w:type="dxa"/>
          </w:tcPr>
          <w:p w:rsidR="0002111B" w:rsidRPr="004952AE" w:rsidRDefault="0002111B">
            <w:pPr>
              <w:spacing w:after="160"/>
              <w:rPr>
                <w:sz w:val="22"/>
                <w:lang w:val="fr-FR"/>
              </w:rPr>
            </w:pPr>
          </w:p>
        </w:tc>
        <w:tc>
          <w:tcPr>
            <w:tcW w:w="3768" w:type="dxa"/>
          </w:tcPr>
          <w:p w:rsidR="00C9279B" w:rsidRPr="009769C0" w:rsidRDefault="00C9279B" w:rsidP="00CE4C6C">
            <w:pPr>
              <w:rPr>
                <w:color w:val="74CBC8" w:themeColor="accent1"/>
                <w:sz w:val="20"/>
                <w:lang w:val="fr-FR"/>
              </w:rPr>
            </w:pPr>
          </w:p>
          <w:p w:rsidR="00C9279B" w:rsidRPr="009769C0" w:rsidRDefault="00C9279B" w:rsidP="00CE4C6C">
            <w:pPr>
              <w:rPr>
                <w:color w:val="74CBC8" w:themeColor="accent1"/>
                <w:sz w:val="20"/>
                <w:lang w:val="fr-FR"/>
              </w:rPr>
            </w:pPr>
          </w:p>
          <w:p w:rsidR="00B66552" w:rsidRPr="009769C0" w:rsidRDefault="00B66552" w:rsidP="00B66552">
            <w:pPr>
              <w:pStyle w:val="AdresseWeb"/>
              <w:rPr>
                <w:sz w:val="20"/>
                <w:lang w:val="fr-FR"/>
              </w:rPr>
            </w:pPr>
          </w:p>
          <w:p w:rsidR="00B66552" w:rsidRPr="009769C0" w:rsidRDefault="00B66552" w:rsidP="00B66552">
            <w:pPr>
              <w:pStyle w:val="AdresseWeb"/>
              <w:rPr>
                <w:sz w:val="20"/>
                <w:lang w:val="fr-FR"/>
              </w:rPr>
            </w:pPr>
          </w:p>
          <w:p w:rsidR="00B66552" w:rsidRPr="009769C0" w:rsidRDefault="00B66552" w:rsidP="00B66552">
            <w:pPr>
              <w:pStyle w:val="AdresseWeb"/>
              <w:rPr>
                <w:sz w:val="20"/>
                <w:lang w:val="fr-FR"/>
              </w:rPr>
            </w:pPr>
          </w:p>
          <w:p w:rsidR="009769C0" w:rsidRDefault="009769C0" w:rsidP="00E34EA4">
            <w:pPr>
              <w:pStyle w:val="AdresseWeb"/>
              <w:rPr>
                <w:sz w:val="20"/>
                <w:lang w:val="fr-FR"/>
              </w:rPr>
            </w:pPr>
          </w:p>
          <w:p w:rsidR="00E34EA4" w:rsidRDefault="00E34EA4" w:rsidP="00E34EA4">
            <w:pPr>
              <w:spacing w:after="160"/>
              <w:rPr>
                <w:b/>
                <w:sz w:val="24"/>
                <w:szCs w:val="24"/>
                <w:lang w:val="fr-FR"/>
              </w:rPr>
            </w:pPr>
          </w:p>
          <w:p w:rsidR="00E34EA4" w:rsidRDefault="00E34EA4" w:rsidP="00E34EA4">
            <w:pPr>
              <w:spacing w:after="160"/>
              <w:rPr>
                <w:b/>
                <w:sz w:val="24"/>
                <w:szCs w:val="24"/>
                <w:lang w:val="fr-FR"/>
              </w:rPr>
            </w:pPr>
          </w:p>
          <w:p w:rsidR="00E34EA4" w:rsidRDefault="00E34EA4" w:rsidP="00E34EA4">
            <w:pPr>
              <w:spacing w:after="160"/>
              <w:rPr>
                <w:b/>
                <w:sz w:val="24"/>
                <w:szCs w:val="24"/>
                <w:lang w:val="fr-FR"/>
              </w:rPr>
            </w:pPr>
          </w:p>
          <w:p w:rsidR="00E34EA4" w:rsidRDefault="00E34EA4" w:rsidP="00E34EA4">
            <w:pPr>
              <w:spacing w:after="160"/>
              <w:rPr>
                <w:b/>
                <w:sz w:val="24"/>
                <w:szCs w:val="24"/>
                <w:lang w:val="fr-FR"/>
              </w:rPr>
            </w:pPr>
          </w:p>
          <w:p w:rsidR="00E34EA4" w:rsidRPr="00E34EA4" w:rsidRDefault="00E34EA4" w:rsidP="00E34EA4">
            <w:pPr>
              <w:spacing w:after="160"/>
              <w:rPr>
                <w:b/>
                <w:szCs w:val="16"/>
                <w:lang w:val="fr-FR"/>
              </w:rPr>
            </w:pPr>
          </w:p>
          <w:p w:rsidR="00E34EA4" w:rsidRPr="00FB3197" w:rsidRDefault="00977C5E" w:rsidP="00E34EA4">
            <w:pPr>
              <w:spacing w:after="160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1</w:t>
            </w:r>
            <w:r w:rsidR="003176D4">
              <w:rPr>
                <w:b/>
                <w:sz w:val="24"/>
                <w:szCs w:val="24"/>
                <w:lang w:val="fr-FR"/>
              </w:rPr>
              <w:t>9</w:t>
            </w:r>
            <w:r>
              <w:rPr>
                <w:b/>
                <w:sz w:val="24"/>
                <w:szCs w:val="24"/>
                <w:lang w:val="fr-FR"/>
              </w:rPr>
              <w:t xml:space="preserve"> </w:t>
            </w:r>
            <w:r w:rsidR="003176D4">
              <w:rPr>
                <w:b/>
                <w:sz w:val="24"/>
                <w:szCs w:val="24"/>
                <w:lang w:val="fr-FR"/>
              </w:rPr>
              <w:t>mai</w:t>
            </w:r>
            <w:r w:rsidR="00E34EA4" w:rsidRPr="00FB3197">
              <w:rPr>
                <w:b/>
                <w:sz w:val="24"/>
                <w:szCs w:val="24"/>
                <w:lang w:val="fr-FR"/>
              </w:rPr>
              <w:t> 20</w:t>
            </w:r>
            <w:r w:rsidR="003176D4">
              <w:rPr>
                <w:b/>
                <w:sz w:val="24"/>
                <w:szCs w:val="24"/>
                <w:lang w:val="fr-FR"/>
              </w:rPr>
              <w:t>21</w:t>
            </w:r>
            <w:r w:rsidR="00E34EA4" w:rsidRPr="00FB3197">
              <w:rPr>
                <w:b/>
                <w:sz w:val="24"/>
                <w:szCs w:val="24"/>
                <w:lang w:val="fr-FR"/>
              </w:rPr>
              <w:t xml:space="preserve"> : </w:t>
            </w:r>
          </w:p>
          <w:p w:rsidR="00E34EA4" w:rsidRPr="00FB3197" w:rsidRDefault="00E34EA4" w:rsidP="00E34EA4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color w:val="74CBC8" w:themeColor="accent1"/>
                <w:sz w:val="24"/>
                <w:szCs w:val="24"/>
                <w:lang w:val="fr-FR"/>
              </w:rPr>
              <w:t>Antipasto</w:t>
            </w:r>
          </w:p>
          <w:p w:rsidR="00B7680D" w:rsidRPr="00B7680D" w:rsidRDefault="003176D4" w:rsidP="00B7680D">
            <w:pPr>
              <w:spacing w:after="160"/>
              <w:rPr>
                <w:color w:val="0070C0"/>
                <w:sz w:val="24"/>
                <w:szCs w:val="24"/>
                <w:lang w:val="fr-FR"/>
                <w14:ligatures w14:val="none"/>
              </w:rPr>
            </w:pPr>
            <w:proofErr w:type="spellStart"/>
            <w:r>
              <w:rPr>
                <w:color w:val="0070C0"/>
                <w:sz w:val="24"/>
                <w:szCs w:val="24"/>
                <w:lang w:val="fr-FR"/>
                <w14:ligatures w14:val="none"/>
              </w:rPr>
              <w:t>Vitello</w:t>
            </w:r>
            <w:proofErr w:type="spellEnd"/>
            <w:r>
              <w:rPr>
                <w:color w:val="0070C0"/>
                <w:sz w:val="24"/>
                <w:szCs w:val="24"/>
                <w:lang w:val="fr-FR"/>
                <w14:ligatures w14:val="none"/>
              </w:rPr>
              <w:t xml:space="preserve"> </w:t>
            </w:r>
            <w:proofErr w:type="spellStart"/>
            <w:r>
              <w:rPr>
                <w:color w:val="0070C0"/>
                <w:sz w:val="24"/>
                <w:szCs w:val="24"/>
                <w:lang w:val="fr-FR"/>
                <w14:ligatures w14:val="none"/>
              </w:rPr>
              <w:t>Tonnato</w:t>
            </w:r>
            <w:proofErr w:type="spellEnd"/>
          </w:p>
          <w:p w:rsidR="00E34EA4" w:rsidRDefault="00E34EA4" w:rsidP="00E34EA4">
            <w:pPr>
              <w:rPr>
                <w:b/>
                <w:i/>
                <w:color w:val="74CBC8" w:themeColor="accent1"/>
                <w:sz w:val="24"/>
                <w:szCs w:val="24"/>
                <w:lang w:val="fr-FR"/>
              </w:rPr>
            </w:pPr>
            <w:r w:rsidRPr="00FB3197">
              <w:rPr>
                <w:b/>
                <w:i/>
                <w:color w:val="74CBC8" w:themeColor="accent1"/>
                <w:sz w:val="24"/>
                <w:szCs w:val="24"/>
                <w:lang w:val="fr-FR"/>
              </w:rPr>
              <w:t xml:space="preserve">Primo </w:t>
            </w:r>
            <w:proofErr w:type="spellStart"/>
            <w:r w:rsidRPr="00FB3197">
              <w:rPr>
                <w:b/>
                <w:i/>
                <w:color w:val="74CBC8" w:themeColor="accent1"/>
                <w:sz w:val="24"/>
                <w:szCs w:val="24"/>
                <w:lang w:val="fr-FR"/>
              </w:rPr>
              <w:t>Piato</w:t>
            </w:r>
            <w:proofErr w:type="spellEnd"/>
          </w:p>
          <w:p w:rsidR="00B7680D" w:rsidRPr="00B7680D" w:rsidRDefault="003176D4" w:rsidP="00E34EA4">
            <w:pPr>
              <w:rPr>
                <w:b/>
                <w:i/>
                <w:color w:val="0070C0"/>
                <w:sz w:val="24"/>
                <w:szCs w:val="24"/>
                <w:lang w:val="fr-FR"/>
              </w:rPr>
            </w:pPr>
            <w:r>
              <w:rPr>
                <w:color w:val="0070C0"/>
                <w:sz w:val="24"/>
                <w:szCs w:val="24"/>
                <w:lang w:val="fr-FR"/>
              </w:rPr>
              <w:t xml:space="preserve">Risotto </w:t>
            </w:r>
            <w:proofErr w:type="spellStart"/>
            <w:r>
              <w:rPr>
                <w:color w:val="0070C0"/>
                <w:sz w:val="24"/>
                <w:szCs w:val="24"/>
                <w:lang w:val="fr-FR"/>
              </w:rPr>
              <w:t>Talegio</w:t>
            </w:r>
            <w:proofErr w:type="spellEnd"/>
            <w:r>
              <w:rPr>
                <w:color w:val="0070C0"/>
                <w:sz w:val="24"/>
                <w:szCs w:val="24"/>
                <w:lang w:val="fr-FR"/>
              </w:rPr>
              <w:t xml:space="preserve"> e </w:t>
            </w:r>
            <w:proofErr w:type="spellStart"/>
            <w:r>
              <w:rPr>
                <w:color w:val="0070C0"/>
                <w:sz w:val="24"/>
                <w:szCs w:val="24"/>
                <w:lang w:val="fr-FR"/>
              </w:rPr>
              <w:t>Racicchio</w:t>
            </w:r>
            <w:proofErr w:type="spellEnd"/>
            <w:r w:rsidR="00B7680D" w:rsidRPr="00B7680D">
              <w:rPr>
                <w:b/>
                <w:i/>
                <w:color w:val="0070C0"/>
                <w:sz w:val="24"/>
                <w:szCs w:val="24"/>
                <w:lang w:val="fr-FR"/>
              </w:rPr>
              <w:t xml:space="preserve"> </w:t>
            </w:r>
          </w:p>
          <w:p w:rsidR="00E34EA4" w:rsidRPr="00FB3197" w:rsidRDefault="00977C5E" w:rsidP="00E34EA4">
            <w:pPr>
              <w:rPr>
                <w:b/>
                <w:i/>
                <w:color w:val="74CBC8" w:themeColor="accent1"/>
                <w:sz w:val="24"/>
                <w:szCs w:val="24"/>
                <w:lang w:val="fr-FR"/>
              </w:rPr>
            </w:pPr>
            <w:r>
              <w:rPr>
                <w:b/>
                <w:i/>
                <w:color w:val="74CBC8" w:themeColor="accent1"/>
                <w:sz w:val="24"/>
                <w:szCs w:val="24"/>
                <w:lang w:val="fr-FR"/>
              </w:rPr>
              <w:t>Dessert</w:t>
            </w:r>
          </w:p>
          <w:p w:rsidR="00E34EA4" w:rsidRPr="00B7680D" w:rsidRDefault="00977C5E" w:rsidP="00E34EA4">
            <w:pPr>
              <w:pStyle w:val="AdresseWeb"/>
              <w:rPr>
                <w:color w:val="0070C0"/>
                <w:sz w:val="24"/>
                <w:szCs w:val="24"/>
                <w:lang w:val="fr-FR"/>
              </w:rPr>
            </w:pPr>
            <w:proofErr w:type="spellStart"/>
            <w:r>
              <w:rPr>
                <w:color w:val="0070C0"/>
                <w:sz w:val="24"/>
                <w:szCs w:val="24"/>
                <w:lang w:val="fr-FR"/>
              </w:rPr>
              <w:t>Seadas</w:t>
            </w:r>
            <w:proofErr w:type="spellEnd"/>
            <w:r>
              <w:rPr>
                <w:color w:val="0070C0"/>
                <w:sz w:val="24"/>
                <w:szCs w:val="24"/>
                <w:lang w:val="fr-FR"/>
              </w:rPr>
              <w:t xml:space="preserve"> con Miele</w:t>
            </w:r>
          </w:p>
          <w:p w:rsidR="00E34EA4" w:rsidRDefault="00E34EA4" w:rsidP="00E34EA4">
            <w:pPr>
              <w:pStyle w:val="AdresseWeb"/>
              <w:rPr>
                <w:sz w:val="20"/>
                <w:lang w:val="fr-FR"/>
              </w:rPr>
            </w:pPr>
          </w:p>
          <w:p w:rsidR="00E34EA4" w:rsidRDefault="00E34EA4" w:rsidP="00E34EA4">
            <w:pPr>
              <w:pStyle w:val="AdresseWeb"/>
              <w:rPr>
                <w:sz w:val="20"/>
                <w:lang w:val="fr-FR"/>
              </w:rPr>
            </w:pPr>
          </w:p>
          <w:p w:rsidR="00E34EA4" w:rsidRDefault="00E34EA4" w:rsidP="00E34EA4">
            <w:pPr>
              <w:pStyle w:val="AdresseWeb"/>
              <w:rPr>
                <w:sz w:val="20"/>
                <w:lang w:val="fr-FR"/>
              </w:rPr>
            </w:pPr>
          </w:p>
          <w:p w:rsidR="00B7680D" w:rsidRDefault="00B7680D" w:rsidP="00B7680D">
            <w:pPr>
              <w:pStyle w:val="AdresseWeb"/>
              <w:rPr>
                <w:color w:val="auto"/>
                <w:sz w:val="20"/>
                <w:lang w:val="fr-FR"/>
              </w:rPr>
            </w:pPr>
            <w:r>
              <w:rPr>
                <w:color w:val="auto"/>
                <w:sz w:val="20"/>
                <w:lang w:val="fr-FR"/>
              </w:rPr>
              <w:t xml:space="preserve">Tarif par personne: </w:t>
            </w:r>
          </w:p>
          <w:p w:rsidR="00B7680D" w:rsidRDefault="003176D4" w:rsidP="00B7680D">
            <w:pPr>
              <w:pStyle w:val="AdresseWeb"/>
              <w:rPr>
                <w:color w:val="auto"/>
                <w:sz w:val="20"/>
                <w:lang w:val="fr-FR"/>
              </w:rPr>
            </w:pPr>
            <w:r>
              <w:rPr>
                <w:color w:val="auto"/>
                <w:sz w:val="20"/>
                <w:lang w:val="fr-FR"/>
              </w:rPr>
              <w:t>6</w:t>
            </w:r>
            <w:r w:rsidR="00B7680D">
              <w:rPr>
                <w:color w:val="auto"/>
                <w:sz w:val="20"/>
                <w:lang w:val="fr-FR"/>
              </w:rPr>
              <w:t xml:space="preserve">0 </w:t>
            </w:r>
            <w:r w:rsidR="00B7680D" w:rsidRPr="00531389">
              <w:rPr>
                <w:color w:val="auto"/>
                <w:sz w:val="20"/>
                <w:lang w:val="fr-FR"/>
              </w:rPr>
              <w:t>euro/séance </w:t>
            </w:r>
          </w:p>
          <w:p w:rsidR="003176D4" w:rsidRPr="00531389" w:rsidRDefault="003176D4" w:rsidP="00B7680D">
            <w:pPr>
              <w:pStyle w:val="AdresseWeb"/>
              <w:rPr>
                <w:color w:val="auto"/>
                <w:sz w:val="20"/>
                <w:lang w:val="fr-FR"/>
              </w:rPr>
            </w:pPr>
            <w:r>
              <w:rPr>
                <w:color w:val="auto"/>
                <w:sz w:val="20"/>
                <w:lang w:val="fr-FR"/>
              </w:rPr>
              <w:t>150 € les 3 séances</w:t>
            </w:r>
          </w:p>
          <w:p w:rsidR="00E34EA4" w:rsidRDefault="00E34EA4" w:rsidP="00E34EA4">
            <w:pPr>
              <w:pStyle w:val="AdresseWeb"/>
              <w:rPr>
                <w:sz w:val="20"/>
                <w:lang w:val="fr-FR"/>
              </w:rPr>
            </w:pPr>
          </w:p>
          <w:p w:rsidR="00E34EA4" w:rsidRDefault="00E34EA4" w:rsidP="00E34EA4">
            <w:pPr>
              <w:pStyle w:val="AdresseWeb"/>
              <w:rPr>
                <w:sz w:val="20"/>
                <w:lang w:val="fr-FR"/>
              </w:rPr>
            </w:pPr>
          </w:p>
          <w:p w:rsidR="00E34EA4" w:rsidRPr="00E34EA4" w:rsidRDefault="00E34EA4" w:rsidP="00E34EA4">
            <w:pPr>
              <w:pStyle w:val="AdresseWeb"/>
              <w:rPr>
                <w:sz w:val="20"/>
                <w:lang w:val="fr-FR"/>
              </w:rPr>
            </w:pPr>
          </w:p>
          <w:p w:rsidR="00E34EA4" w:rsidRDefault="00E34EA4" w:rsidP="009769C0">
            <w:pPr>
              <w:pStyle w:val="AdresseWeb"/>
              <w:rPr>
                <w:color w:val="auto"/>
                <w:sz w:val="20"/>
                <w:lang w:val="fr-FR"/>
              </w:rPr>
            </w:pPr>
            <w:r>
              <w:rPr>
                <w:color w:val="auto"/>
                <w:sz w:val="20"/>
                <w:lang w:val="fr-FR"/>
              </w:rPr>
              <w:t>Tarif par personne :</w:t>
            </w:r>
          </w:p>
          <w:p w:rsidR="00B66552" w:rsidRPr="00531389" w:rsidRDefault="009769C0" w:rsidP="009769C0">
            <w:pPr>
              <w:pStyle w:val="AdresseWeb"/>
              <w:rPr>
                <w:color w:val="auto"/>
                <w:sz w:val="20"/>
                <w:lang w:val="fr-FR"/>
              </w:rPr>
            </w:pPr>
            <w:r w:rsidRPr="00531389">
              <w:rPr>
                <w:color w:val="auto"/>
                <w:sz w:val="20"/>
                <w:lang w:val="fr-FR"/>
              </w:rPr>
              <w:t xml:space="preserve"> </w:t>
            </w:r>
            <w:r w:rsidR="00E34EA4">
              <w:rPr>
                <w:color w:val="auto"/>
                <w:sz w:val="20"/>
                <w:lang w:val="fr-FR"/>
              </w:rPr>
              <w:t>5</w:t>
            </w:r>
            <w:r w:rsidRPr="00531389">
              <w:rPr>
                <w:color w:val="auto"/>
                <w:sz w:val="20"/>
                <w:lang w:val="fr-FR"/>
              </w:rPr>
              <w:t>0</w:t>
            </w:r>
            <w:r w:rsidR="00A463CC" w:rsidRPr="00531389">
              <w:rPr>
                <w:color w:val="auto"/>
                <w:sz w:val="20"/>
                <w:lang w:val="fr-FR"/>
              </w:rPr>
              <w:t xml:space="preserve"> </w:t>
            </w:r>
            <w:r w:rsidRPr="00531389">
              <w:rPr>
                <w:color w:val="auto"/>
                <w:sz w:val="20"/>
                <w:lang w:val="fr-FR"/>
              </w:rPr>
              <w:t>euro/séance </w:t>
            </w:r>
          </w:p>
          <w:p w:rsidR="0002111B" w:rsidRPr="009769C0" w:rsidRDefault="0002111B" w:rsidP="00A53A02">
            <w:pPr>
              <w:pStyle w:val="AdresseWeb"/>
              <w:rPr>
                <w:sz w:val="20"/>
                <w:lang w:val="fr-FR"/>
              </w:rPr>
            </w:pPr>
          </w:p>
        </w:tc>
      </w:tr>
      <w:tr w:rsidR="0002111B" w:rsidRPr="00DE1C69" w:rsidTr="009769C0">
        <w:trPr>
          <w:trHeight w:hRule="exact" w:val="689"/>
        </w:trPr>
        <w:tc>
          <w:tcPr>
            <w:tcW w:w="5041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1126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3768" w:type="dxa"/>
          </w:tcPr>
          <w:p w:rsidR="0002111B" w:rsidRPr="009769C0" w:rsidRDefault="0002111B">
            <w:pPr>
              <w:spacing w:after="160"/>
              <w:rPr>
                <w:color w:val="74CBC8" w:themeColor="accent1"/>
                <w:sz w:val="20"/>
                <w:lang w:val="fr-FR"/>
              </w:rPr>
            </w:pPr>
          </w:p>
        </w:tc>
      </w:tr>
      <w:tr w:rsidR="0002111B" w:rsidRPr="00DE1C69" w:rsidTr="009769C0">
        <w:trPr>
          <w:trHeight w:hRule="exact" w:val="216"/>
        </w:trPr>
        <w:tc>
          <w:tcPr>
            <w:tcW w:w="5041" w:type="dxa"/>
            <w:shd w:val="clear" w:color="auto" w:fill="74CBC8" w:themeFill="accent1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  <w:shd w:val="clear" w:color="auto" w:fill="74CBC8" w:themeFill="accent1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1126" w:type="dxa"/>
            <w:shd w:val="clear" w:color="auto" w:fill="74CBC8" w:themeFill="accent1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3768" w:type="dxa"/>
            <w:shd w:val="clear" w:color="auto" w:fill="74CBC8" w:themeFill="accent1"/>
          </w:tcPr>
          <w:p w:rsidR="0002111B" w:rsidRPr="0016657A" w:rsidRDefault="0002111B">
            <w:pPr>
              <w:spacing w:after="160"/>
              <w:rPr>
                <w:lang w:val="fr-FR"/>
              </w:rPr>
            </w:pPr>
          </w:p>
        </w:tc>
      </w:tr>
    </w:tbl>
    <w:p w:rsidR="0002111B" w:rsidRDefault="0002111B" w:rsidP="00FB3197"/>
    <w:sectPr w:rsidR="0002111B" w:rsidSect="00303CEF">
      <w:pgSz w:w="15840" w:h="12240" w:orient="landscape"/>
      <w:pgMar w:top="720" w:right="720" w:bottom="431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Listepuce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 w15:restartNumberingAfterBreak="0">
    <w:nsid w:val="15B60EAA"/>
    <w:multiLevelType w:val="hybridMultilevel"/>
    <w:tmpl w:val="8BDCF7CE"/>
    <w:lvl w:ilvl="0" w:tplc="2DD0DE66">
      <w:start w:val="1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B1FE4"/>
    <w:multiLevelType w:val="hybridMultilevel"/>
    <w:tmpl w:val="C76AD170"/>
    <w:lvl w:ilvl="0" w:tplc="851AAEB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C1ABA"/>
    <w:multiLevelType w:val="hybridMultilevel"/>
    <w:tmpl w:val="43D466A2"/>
    <w:lvl w:ilvl="0" w:tplc="B39259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2E0D29"/>
    <w:multiLevelType w:val="hybridMultilevel"/>
    <w:tmpl w:val="9C7CDF50"/>
    <w:lvl w:ilvl="0" w:tplc="C138342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C6"/>
    <w:rsid w:val="0002111B"/>
    <w:rsid w:val="0008030B"/>
    <w:rsid w:val="00090151"/>
    <w:rsid w:val="000E0995"/>
    <w:rsid w:val="000F1233"/>
    <w:rsid w:val="00110D73"/>
    <w:rsid w:val="00126781"/>
    <w:rsid w:val="001445F8"/>
    <w:rsid w:val="0016657A"/>
    <w:rsid w:val="0019649F"/>
    <w:rsid w:val="001A483B"/>
    <w:rsid w:val="001C0CD7"/>
    <w:rsid w:val="001E3131"/>
    <w:rsid w:val="001E43E2"/>
    <w:rsid w:val="002A6DD1"/>
    <w:rsid w:val="002F294F"/>
    <w:rsid w:val="00303CEF"/>
    <w:rsid w:val="003115AE"/>
    <w:rsid w:val="003176D4"/>
    <w:rsid w:val="00320E5F"/>
    <w:rsid w:val="00321D07"/>
    <w:rsid w:val="00335F14"/>
    <w:rsid w:val="003576A7"/>
    <w:rsid w:val="0036769C"/>
    <w:rsid w:val="0037059D"/>
    <w:rsid w:val="003A0B29"/>
    <w:rsid w:val="003D33E4"/>
    <w:rsid w:val="003E238F"/>
    <w:rsid w:val="003E495B"/>
    <w:rsid w:val="003F1FC6"/>
    <w:rsid w:val="003F7E06"/>
    <w:rsid w:val="00401ECF"/>
    <w:rsid w:val="00450FAB"/>
    <w:rsid w:val="004524B5"/>
    <w:rsid w:val="00461279"/>
    <w:rsid w:val="004952AE"/>
    <w:rsid w:val="004B44C0"/>
    <w:rsid w:val="004F7E57"/>
    <w:rsid w:val="005000FC"/>
    <w:rsid w:val="00531389"/>
    <w:rsid w:val="005872C3"/>
    <w:rsid w:val="00621E69"/>
    <w:rsid w:val="006D60C0"/>
    <w:rsid w:val="007B38A1"/>
    <w:rsid w:val="007D1DBC"/>
    <w:rsid w:val="00834154"/>
    <w:rsid w:val="00855D2E"/>
    <w:rsid w:val="00864DA7"/>
    <w:rsid w:val="008A1410"/>
    <w:rsid w:val="008D54F1"/>
    <w:rsid w:val="00970F71"/>
    <w:rsid w:val="009762B3"/>
    <w:rsid w:val="009769C0"/>
    <w:rsid w:val="00977C5E"/>
    <w:rsid w:val="009C4BF9"/>
    <w:rsid w:val="009E5748"/>
    <w:rsid w:val="009F769F"/>
    <w:rsid w:val="00A0141A"/>
    <w:rsid w:val="00A27F1E"/>
    <w:rsid w:val="00A463CC"/>
    <w:rsid w:val="00A53A02"/>
    <w:rsid w:val="00AA49CE"/>
    <w:rsid w:val="00AB39FB"/>
    <w:rsid w:val="00AC2FCB"/>
    <w:rsid w:val="00AC5E59"/>
    <w:rsid w:val="00AD05F3"/>
    <w:rsid w:val="00AF6E99"/>
    <w:rsid w:val="00B10BE2"/>
    <w:rsid w:val="00B268D9"/>
    <w:rsid w:val="00B53782"/>
    <w:rsid w:val="00B66552"/>
    <w:rsid w:val="00B74A77"/>
    <w:rsid w:val="00B7680D"/>
    <w:rsid w:val="00C91ABD"/>
    <w:rsid w:val="00C9279B"/>
    <w:rsid w:val="00C94DA5"/>
    <w:rsid w:val="00CA3D94"/>
    <w:rsid w:val="00CC45D7"/>
    <w:rsid w:val="00CE4C6C"/>
    <w:rsid w:val="00D27423"/>
    <w:rsid w:val="00D47B8D"/>
    <w:rsid w:val="00D74841"/>
    <w:rsid w:val="00DE1C69"/>
    <w:rsid w:val="00E064BC"/>
    <w:rsid w:val="00E22F84"/>
    <w:rsid w:val="00E34EA4"/>
    <w:rsid w:val="00E5263A"/>
    <w:rsid w:val="00E740CE"/>
    <w:rsid w:val="00F451C0"/>
    <w:rsid w:val="00F57EEC"/>
    <w:rsid w:val="00F61D76"/>
    <w:rsid w:val="00F641BF"/>
    <w:rsid w:val="00F678BC"/>
    <w:rsid w:val="00F81CEC"/>
    <w:rsid w:val="00F8375C"/>
    <w:rsid w:val="00FB3197"/>
    <w:rsid w:val="00FC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84885-5BF9-4725-BB51-43E086590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hte">
    <w:name w:val="Tableau hôte"/>
    <w:basedOn w:val="TableauNorma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TitreBloc">
    <w:name w:val="Titre Bloc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Normalcentr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Adressedelexpditeur">
    <w:name w:val="Adresse de l’expéditeur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color w:val="74CBC8" w:themeColor="accent1"/>
    </w:r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next w:val="Normal"/>
    <w:link w:val="CitationC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ionCar">
    <w:name w:val="Citation Car"/>
    <w:basedOn w:val="Policepardfaut"/>
    <w:link w:val="Citation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epuces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paragraph" w:customStyle="1" w:styleId="AdresseWeb">
    <w:name w:val="Adresse Web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Titre3Car">
    <w:name w:val="Titre 3 Car"/>
    <w:basedOn w:val="Policepardfaut"/>
    <w:link w:val="Titre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styleId="Paragraphedeliste">
    <w:name w:val="List Paragraph"/>
    <w:basedOn w:val="Normal"/>
    <w:uiPriority w:val="34"/>
    <w:unhideWhenUsed/>
    <w:qFormat/>
    <w:rsid w:val="00F451C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9649F"/>
    <w:rPr>
      <w:color w:val="74CBC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510">
              <w:marLeft w:val="0"/>
              <w:marRight w:val="0"/>
              <w:marTop w:val="0"/>
              <w:marBottom w:val="0"/>
              <w:divBdr>
                <w:top w:val="single" w:sz="6" w:space="0" w:color="E3E3E3"/>
                <w:left w:val="single" w:sz="6" w:space="0" w:color="E3E3E3"/>
                <w:bottom w:val="single" w:sz="6" w:space="0" w:color="E3E3E3"/>
                <w:right w:val="single" w:sz="6" w:space="0" w:color="E3E3E3"/>
              </w:divBdr>
              <w:divsChild>
                <w:div w:id="7266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2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0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62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95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312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69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049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45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965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007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2166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337">
              <w:marLeft w:val="0"/>
              <w:marRight w:val="0"/>
              <w:marTop w:val="0"/>
              <w:marBottom w:val="0"/>
              <w:divBdr>
                <w:top w:val="single" w:sz="6" w:space="0" w:color="E3E3E3"/>
                <w:left w:val="single" w:sz="6" w:space="0" w:color="E3E3E3"/>
                <w:bottom w:val="single" w:sz="6" w:space="0" w:color="E3E3E3"/>
                <w:right w:val="single" w:sz="6" w:space="0" w:color="E3E3E3"/>
              </w:divBdr>
              <w:divsChild>
                <w:div w:id="81483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4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06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36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1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05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653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054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480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8232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33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0975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0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16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tripadvisor.fr/ShowUserReviews-g196494-d3700962-r479175171-Restaurant_de_l_Ange-Guebwiller_Haut_Rhin_Grand_Est.html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tripadvisor.fr/ShowUserReviews-g196494-d3700962-r479175171-Restaurant_de_l_Ange-Guebwiller_Haut_Rhin_Grand_Est.html" TargetMode="Externa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ueil\AppData\Roaming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4 rue de la gare
68500 GUEBWILLER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1324EE-4F1D-4028-8A2F-A157C957F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15</TotalTime>
  <Pages>1</Pages>
  <Words>127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Restaurant de l’Ange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keywords/>
  <cp:lastModifiedBy>accueil</cp:lastModifiedBy>
  <cp:revision>3</cp:revision>
  <cp:lastPrinted>2019-09-24T14:23:00Z</cp:lastPrinted>
  <dcterms:created xsi:type="dcterms:W3CDTF">2021-01-16T21:16:00Z</dcterms:created>
  <dcterms:modified xsi:type="dcterms:W3CDTF">2021-01-16T21:32:00Z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